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63E" w:rsidRPr="00713042" w:rsidRDefault="0003563E" w:rsidP="00E16FC9">
      <w:pPr>
        <w:rPr>
          <w:rFonts w:ascii="Times New Roman" w:hAnsi="Times New Roman"/>
          <w:sz w:val="24"/>
          <w:szCs w:val="24"/>
        </w:rPr>
      </w:pPr>
      <w:r w:rsidRPr="00713042">
        <w:rPr>
          <w:rFonts w:ascii="Times New Roman" w:hAnsi="Times New Roman"/>
          <w:sz w:val="24"/>
          <w:szCs w:val="24"/>
        </w:rPr>
        <w:t>Расписание занятий по дистан</w:t>
      </w:r>
      <w:r>
        <w:rPr>
          <w:rFonts w:ascii="Times New Roman" w:hAnsi="Times New Roman"/>
          <w:sz w:val="24"/>
          <w:szCs w:val="24"/>
        </w:rPr>
        <w:t>ционному обучению МАУ СШОР "ЯР Ч</w:t>
      </w:r>
      <w:r w:rsidRPr="00713042">
        <w:rPr>
          <w:rFonts w:ascii="Times New Roman" w:hAnsi="Times New Roman"/>
          <w:sz w:val="24"/>
          <w:szCs w:val="24"/>
        </w:rPr>
        <w:t>аллы"</w:t>
      </w:r>
    </w:p>
    <w:p w:rsidR="0003563E" w:rsidRPr="00713042" w:rsidRDefault="0003563E" w:rsidP="00E16FC9">
      <w:pPr>
        <w:rPr>
          <w:rFonts w:ascii="Times New Roman" w:hAnsi="Times New Roman"/>
          <w:sz w:val="24"/>
          <w:szCs w:val="24"/>
        </w:rPr>
      </w:pPr>
      <w:r w:rsidRPr="00713042">
        <w:rPr>
          <w:rFonts w:ascii="Times New Roman" w:hAnsi="Times New Roman"/>
          <w:sz w:val="24"/>
          <w:szCs w:val="24"/>
        </w:rPr>
        <w:t xml:space="preserve">Петрова. Т. Н </w:t>
      </w:r>
      <w:r>
        <w:rPr>
          <w:rFonts w:ascii="Times New Roman" w:hAnsi="Times New Roman"/>
          <w:sz w:val="24"/>
          <w:szCs w:val="24"/>
        </w:rPr>
        <w:t>с 1.05.20 по 17.05</w:t>
      </w:r>
      <w:r w:rsidRPr="00713042">
        <w:rPr>
          <w:rFonts w:ascii="Times New Roman" w:hAnsi="Times New Roman"/>
          <w:sz w:val="24"/>
          <w:szCs w:val="24"/>
        </w:rPr>
        <w:t>.20г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51"/>
        <w:gridCol w:w="1282"/>
        <w:gridCol w:w="7398"/>
        <w:gridCol w:w="1610"/>
      </w:tblGrid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ССМ-2</w:t>
            </w: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01.05.20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Прыжки на скакалке 500 раз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Просмотр и выполнение тренировки  на все тело в домашних условиях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3 круга/ 5 упражнений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40 сек работа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20 сек отдых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1 минута отдыха между кругами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>1. Подъем бедра поочередно с подскоками на месте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Приседы в выпаде в сторону руки за голову поочередно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Боковые планка с подъемом корпуса на правом боку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4. Лодочка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5. Боковая планка с подъемом корпуса на левом боку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Отдых 60 сек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Подъем бедра вперёд и в сторону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>2. Выпад в сторону + подъем бедра со скручиванием на обе ноги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Плывём на животе  4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. Поочередное поднимание рук и ног лёжа на животе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5. Отжимания с колен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Отдых 60 сек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Подъем бедра поочередно с подскоком руки за голову </w:t>
            </w:r>
            <w:hyperlink r:id="rId4" w:history="1">
              <w:r w:rsidRPr="006C5839">
                <w:rPr>
                  <w:rStyle w:val="Hyperlink"/>
                </w:rPr>
                <w:t>https://www.youtube.com/watch?v=EnxoEJJeWFM&amp;t=693s</w:t>
              </w:r>
            </w:hyperlink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Выпад в разножке присед на правой и левой поочередно </w:t>
            </w:r>
            <w:hyperlink r:id="rId5" w:history="1">
              <w:r w:rsidRPr="006C5839">
                <w:rPr>
                  <w:rStyle w:val="Hyperlink"/>
                </w:rPr>
                <w:t>https://www.youtube.com/watch?v=EnxoEJJeWFM&amp;t=763s</w:t>
              </w:r>
            </w:hyperlink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Боковая планка на предплечье с внутренним скручиванием на правом боку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4. Подъем корпуса лёжа на животе </w:t>
            </w:r>
            <w:hyperlink r:id="rId6" w:history="1">
              <w:r w:rsidRPr="006C5839">
                <w:rPr>
                  <w:rStyle w:val="Hyperlink"/>
                </w:rPr>
                <w:t>https://www.youtube.com/watch?v=EnxoEJJeWFM&amp;t=890s</w:t>
              </w:r>
            </w:hyperlink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5. Боковая планка на предплечье с внутренним скручиванием на левом боку </w:t>
            </w:r>
            <w:hyperlink r:id="rId7" w:history="1">
              <w:r w:rsidRPr="006C5839">
                <w:rPr>
                  <w:rStyle w:val="Hyperlink"/>
                </w:rPr>
                <w:t>https://www.youtube.com/watch?v=EnxoEJJeWFM&amp;t=946s</w:t>
              </w:r>
            </w:hyperlink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https://www.youtube.com/watch?v=EnxoEJJeWFM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Видеоотчёт в WhatsApp</w:t>
            </w:r>
          </w:p>
        </w:tc>
      </w:tr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02.05.20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Общая физическая подготовка .Круговая высокоинтенсивная интервальная тренировка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Бег на месте 15 минут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3 круга, 5 упражнений по 30 секунд  каждое, отдых между кругами 1 минута.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 круг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Бег с высоким поднимаем бедра руки за голову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2. Присед в выпаде со сменой нога по 4 раза на каждую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Динамическая планка: колени к груди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4. Подъем ног в обратной планке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5. Отжимания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 мин отдыха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2 круг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1.Бег с высоким поднимание бедра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Присед в выпаде по 15 сек на каждую ногу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Планка с прыжками в сторону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4. Ягодичный мост в быстром темпе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>5. Отжимания с колен</w:t>
            </w:r>
            <w:r w:rsidRPr="00B15A2C">
              <w:t xml:space="preserve">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1 мин отдыха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3 круг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Бег с высоким поднимание бедра руки за голову </w:t>
            </w:r>
            <w:hyperlink r:id="rId8" w:history="1">
              <w:r w:rsidRPr="006C5839">
                <w:rPr>
                  <w:rStyle w:val="Hyperlink"/>
                </w:rPr>
                <w:t>https://www.youtube.com/watch?v=wCLRZxjpULo&amp;t=668s</w:t>
              </w:r>
            </w:hyperlink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Присед в выпаде со сменой ног по 4 раза на каждую </w:t>
            </w:r>
            <w:hyperlink r:id="rId9" w:history="1">
              <w:r w:rsidRPr="006C5839">
                <w:rPr>
                  <w:rStyle w:val="Hyperlink"/>
                </w:rPr>
                <w:t>https://www.youtube.com/watch?v=wCLRZxjpULo&amp;t=729s</w:t>
              </w:r>
            </w:hyperlink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Динамическая планка: колени к груди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4. Подъем ног в обратной планке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5. Планка руки прямые/согнутые чередуя </w:t>
            </w:r>
            <w:hyperlink r:id="rId10" w:history="1">
              <w:r w:rsidRPr="006C5839">
                <w:rPr>
                  <w:rStyle w:val="Hyperlink"/>
                </w:rPr>
                <w:t>https://www.youtube.com/watch?v=wCLRZxjpULo&amp;t=909s</w:t>
              </w:r>
            </w:hyperlink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t xml:space="preserve"> </w:t>
            </w:r>
            <w:r w:rsidRPr="00B15A2C">
              <w:rPr>
                <w:rFonts w:ascii="Times New Roman" w:hAnsi="Times New Roman"/>
                <w:sz w:val="24"/>
                <w:szCs w:val="24"/>
              </w:rPr>
              <w:t>https://www.youtube.com/watch?v=wCLRZxjpULo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Видеоотчёт в WhatsApp</w:t>
            </w:r>
          </w:p>
        </w:tc>
      </w:tr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03.05.20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Комплекс упражнений на пресс в домашних условиях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Прыжки на скакалке 500 раз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r w:rsidRPr="00B15A2C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Каждое упражнение выполняем по 30 сек, отдых между двумя упражнениями 30 сек.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1. Скручивания с подъемом правой и левой ноги поочередно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2. Боковые скручивания лёжа на спине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3.  Скручивания локоть касается колена  1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4. Динамическая планка на прямых руках + сгибание/разгибание ног поочередно 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5. Боковые скручивания лёжа на правом боку 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6. Боковые скручивания лёжа на левом боку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7. Скручивания левой рукой к прямой правой ноге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8. Скручивания правой рукой к прямой левой ноге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9. Скручивания к прямым ногам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10. Скручивания ног без опоры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11. Медленные зеркальные опускания и поднимания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12. Одновременные опускания и понимания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13. Косые скручивания в планке 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14. Поочерёдное поднимание ног в планке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15. Волна из позы ребёнка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16. Поза верблюда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https://www.youtube.com/watch?v=OT9yrJOX-A0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Видеоотчёт в </w:t>
            </w:r>
            <w:r w:rsidRPr="00B15A2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04.05.20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Смотрим фильм «Тренер», анализируем и отвечаем на анкету в WhatsApp.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https://www.youtube.com/watch?v=OrHJq74BwRo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Отчёт в WhatsApp</w:t>
            </w:r>
          </w:p>
        </w:tc>
      </w:tr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B15A2C">
              <w:rPr>
                <w:rFonts w:ascii="Times New Roman" w:hAnsi="Times New Roman"/>
                <w:sz w:val="24"/>
                <w:szCs w:val="24"/>
              </w:rPr>
              <w:t>5.05.20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Конференция в zoom "итоги недели"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Опрос в zoom</w:t>
            </w:r>
          </w:p>
        </w:tc>
      </w:tr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06.05.20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Разминка бег на месте 15 минут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 Упражнения для рук и мышц кора дома.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40 сек работа 20 сек отдых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1. Быстрые вращения рук вперёд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2. Быстрые вращения рук назад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3. Отжимания руки вперёд/назад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4. Обратные отжимания ноги согнуты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5. Планка на прямых/согнутых руках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6. Быстрая работа рук как при беге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7. Шаги на руках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8. Отжимания с колен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9.  Планка руки касаются плеч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10. Планка на прямых + подъем рук вперёд поочередно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https://www.youtube.com/watch?v=-JuPjkdfQRE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Опрос в группе </w:t>
            </w:r>
            <w:r w:rsidRPr="00B15A2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08.05.20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Бег на месте 15 минут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Развитие гибкости бегуна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Задерживайтесь в каждой позе по 15 сек, дышите ровно и глубоко.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1. Наклон головы в право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2. Наклон головы в лево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3. Руки скрещены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4. Руки в замке за головой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5. Наклон вперёд левая на носочке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6. Наклон вперёд правая на носочке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7. Собака мордой вниз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8. Собака мордой вниз со сгибанием ног поочередно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9. Поза полумесяца в низком выпаде на правую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10. Выпад с захватом левой голени 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11. Выпад в право поза бокового вытянутого угла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12. Поза полумесяца в низком выпаде на левую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13. Выпад с захватом правой голени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14. Выпад в лево поза бокового вытянутого угла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15. Наклон с широко расставленными ногами и разворотом корпуса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16. Растяжка в форме цифры 4 на левую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17. Растяжка в форме цифры 4 на правую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18. Скручивания лёжа на спине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19. Подъем прямой левой ноги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20. Подъем прямой правой ноги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21. Поза голубя на правую ногу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22. Наклон вперёд в позе голубя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23. Поза голубя на левую ногу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24. Наклон вперёд в позе голубя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25. Лягушка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26. Волна из позы ребёнка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27. Рыбка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28. Собака и кошка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29. Поза ребёнка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https://www.youtube.com/watch?v=ZiFoaFIWkos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Видеоотчёт в </w:t>
            </w:r>
            <w:r w:rsidRPr="00B15A2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09.05.20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Скакалка 500 раз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Комплекс упражнений на развитие выносливости бегуна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1. Планка на предплечье/на прямых чередуя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2. Планка на прямых руках, колени к груди поочередно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3. Планка джампинг джек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4. Боковая планка на правом боку в динамике 15 сек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5. Боковая планка на правом боку в статике 15 сек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6. Планка на предплечьях со скручиваниями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7. Боковая планка на левом боку в динамике 15 сек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8. Боковая планка на левом боку  в статике 15 сек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9. Планка на предплечьях собака мордой вниз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10. Планка на прямых руках с подъемом ног поочередно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11. Боковая планка на правом предплечье со скручиванием в динамике 15 сек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12. Боковая планка на предплечье в статике 15 сек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13. Планка на прямых руках собака мордой вниз с подъемом прямых ног поочередно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14. Боковая планка на левом предплечье со скручиванием в динамике 15 сек  15. Боковая планка на левом предплечье в статике 15 сек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16. Планка на прямых руках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https://www.youtube.com/watch?v=StAX_c4povk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Смс о выполнении офп</w:t>
            </w:r>
          </w:p>
        </w:tc>
      </w:tr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10.05.20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Просмотр фильма о  технике бега и подготовке юных легкоатлетов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https://www.youtube.com/watch?v=JEw9yXA5PT8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Отчёт в WhatsApp</w:t>
            </w:r>
          </w:p>
        </w:tc>
      </w:tr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11.05.20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Конференция в </w:t>
            </w:r>
            <w:r w:rsidRPr="00B15A2C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B15A2C">
              <w:rPr>
                <w:rFonts w:ascii="Times New Roman" w:hAnsi="Times New Roman"/>
                <w:sz w:val="24"/>
                <w:szCs w:val="24"/>
              </w:rPr>
              <w:t xml:space="preserve"> "итоги недели". Просмотр фильма «Чемпионы: Быстрее.Выше.Сильнее»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Опрос в </w:t>
            </w:r>
            <w:r w:rsidRPr="00B15A2C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</w:tr>
    </w:tbl>
    <w:p w:rsidR="0003563E" w:rsidRDefault="0003563E" w:rsidP="00E16FC9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51"/>
        <w:gridCol w:w="1282"/>
        <w:gridCol w:w="7398"/>
        <w:gridCol w:w="1610"/>
      </w:tblGrid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ССМ-2</w:t>
            </w:r>
            <w:bookmarkStart w:id="0" w:name="_GoBack"/>
            <w:bookmarkEnd w:id="0"/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12.05.20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Прыжки на скакалке 500 раз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Просмотр и выполнение тренировки  на все тело в домашних условиях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3 круга/ 5 упражнений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40 сек работа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20 сек отдых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1 минута отдыха между кругами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>1. Подъем бедра поочередно с подскоками на месте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Приседы в выпаде в сторону руки за голову поочередно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Боковые планка с подъемом корпуса на правом боку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4. Лодочка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5. Боковая планка с подъемом корпуса на левом боку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Отдых 60 сек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Подъем бедра вперёд и в сторону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>2. Выпад в сторону + подъем бедра со скручиванием на обе ноги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Плывём на животе  4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. Поочередное поднимание рук и ног лёжа на животе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5. Отжимания с колен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Отдых 60 сек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Подъем бедра поочередно с подскоком руки за голову </w:t>
            </w:r>
            <w:hyperlink r:id="rId11" w:history="1">
              <w:r w:rsidRPr="006C5839">
                <w:rPr>
                  <w:rStyle w:val="Hyperlink"/>
                </w:rPr>
                <w:t>https://www.youtube.com/watch?v=EnxoEJJeWFM&amp;t=693s</w:t>
              </w:r>
            </w:hyperlink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Выпад в разножке присед на правой и левой поочередно </w:t>
            </w:r>
            <w:hyperlink r:id="rId12" w:history="1">
              <w:r w:rsidRPr="006C5839">
                <w:rPr>
                  <w:rStyle w:val="Hyperlink"/>
                </w:rPr>
                <w:t>https://www.youtube.com/watch?v=EnxoEJJeWFM&amp;t=763s</w:t>
              </w:r>
            </w:hyperlink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Боковая планка на предплечье с внутренним скручиванием на правом боку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4. Подъем корпуса лёжа на животе </w:t>
            </w:r>
            <w:hyperlink r:id="rId13" w:history="1">
              <w:r w:rsidRPr="006C5839">
                <w:rPr>
                  <w:rStyle w:val="Hyperlink"/>
                </w:rPr>
                <w:t>https://www.youtube.com/watch?v=EnxoEJJeWFM&amp;t=890s</w:t>
              </w:r>
            </w:hyperlink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5. Боковая планка на предплечье с внутренним скручиванием на левом боку </w:t>
            </w:r>
            <w:hyperlink r:id="rId14" w:history="1">
              <w:r w:rsidRPr="006C5839">
                <w:rPr>
                  <w:rStyle w:val="Hyperlink"/>
                </w:rPr>
                <w:t>https://www.youtube.com/watch?v=EnxoEJJeWFM&amp;t=946s</w:t>
              </w:r>
            </w:hyperlink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https://www.youtube.com/watch?v=EnxoEJJeWFM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Видеоотчёт в WhatsApp</w:t>
            </w:r>
          </w:p>
        </w:tc>
      </w:tr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13.05.20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Общая физическая подготовка .Круговая высокоинтенсивная интервальная тренировка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Бег на месте 15 минут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3 круга, 5 упражнений по 30 секунд  каждое, отдых между кругами 1 минута.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 круг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Бег с высоким поднимаем бедра руки за голову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2. Присед в выпаде со сменой нога по 4 раза на каждую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Динамическая планка: колени к груди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4. Подъем ног в обратной планке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5. Отжимания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 мин отдыха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2 круг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1.Бег с высоким поднимание бедра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Присед в выпаде по 15 сек на каждую ногу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Планка с прыжками в сторону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4. Ягодичный мост в быстром темпе </w:t>
            </w:r>
          </w:p>
          <w:p w:rsidR="0003563E" w:rsidRPr="00B15A2C" w:rsidRDefault="0003563E" w:rsidP="00B15A2C">
            <w:pPr>
              <w:spacing w:after="0" w:line="240" w:lineRule="auto"/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>5. Отжимания с колен</w:t>
            </w:r>
            <w:r w:rsidRPr="00B15A2C">
              <w:t xml:space="preserve">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1 мин отдыха </w:t>
            </w:r>
          </w:p>
          <w:p w:rsidR="0003563E" w:rsidRPr="00B15A2C" w:rsidRDefault="0003563E" w:rsidP="00B15A2C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3 круг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Бег с высоким поднимание бедра руки за голову </w:t>
            </w:r>
            <w:hyperlink r:id="rId15" w:history="1">
              <w:r w:rsidRPr="006C5839">
                <w:rPr>
                  <w:rStyle w:val="Hyperlink"/>
                </w:rPr>
                <w:t>https://www.youtube.com/watch?v=wCLRZxjpULo&amp;t=668s</w:t>
              </w:r>
            </w:hyperlink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Присед в выпаде со сменой ног по 4 раза на каждую </w:t>
            </w:r>
            <w:hyperlink r:id="rId16" w:history="1">
              <w:r w:rsidRPr="006C5839">
                <w:rPr>
                  <w:rStyle w:val="Hyperlink"/>
                </w:rPr>
                <w:t>https://www.youtube.com/watch?v=wCLRZxjpULo&amp;t=729s</w:t>
              </w:r>
            </w:hyperlink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9F9F9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Динамическая планка: колени к груди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4. Подъем ног в обратной планке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5. Планка руки прямые/согнутые чередуя </w:t>
            </w:r>
            <w:hyperlink r:id="rId17" w:history="1">
              <w:r w:rsidRPr="006C5839">
                <w:rPr>
                  <w:rStyle w:val="Hyperlink"/>
                </w:rPr>
                <w:t>https://www.youtube.com/watch?v=wCLRZxjpULo&amp;t=909s</w:t>
              </w:r>
            </w:hyperlink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t xml:space="preserve"> </w:t>
            </w:r>
            <w:r w:rsidRPr="00B15A2C">
              <w:rPr>
                <w:rFonts w:ascii="Times New Roman" w:hAnsi="Times New Roman"/>
                <w:sz w:val="24"/>
                <w:szCs w:val="24"/>
              </w:rPr>
              <w:t>https://www.youtube.com/watch?v=wCLRZxjpULo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Видеоотчёт в WhatsApp</w:t>
            </w:r>
          </w:p>
        </w:tc>
      </w:tr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15.05.20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Комплекс упражнений на пресс в домашних условиях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Прыжки на скакалке 500 раз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r w:rsidRPr="00B15A2C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Каждое упражнение выполняем по 30 сек, отдых между двумя упражнениями 30 сек.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1. Скручивания с подъемом правой и левой ноги поочередно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2. Боковые скручивания лёжа на спине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3.  Скручивания локоть касается колена  1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4. Динамическая планка на прямых руках + сгибание/разгибание ног поочередно 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5. Боковые скручивания лёжа на правом боку 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6. Боковые скручивания лёжа на левом боку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7. Скручивания левой рукой к прямой правой ноге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8. Скручивания правой рукой к прямой левой ноге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9. Скручивания к прямым ногам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10. Скручивания ног без опоры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11. Медленные зеркальные опускания и поднимания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12. Одновременные опускания и понимания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13. Косые скручивания в планке 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14. Поочерёдное поднимание ног в планке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15. Волна из позы ребёнка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16. Поза верблюда 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https://www.youtube.com/watch?v=OT9yrJOX-A0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 xml:space="preserve">Видеоотчёт в </w:t>
            </w:r>
            <w:r w:rsidRPr="00B15A2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16.05.20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Смотрим фильм «Чемпионы», анализируем и отвечаем на анкету в WhatsApp.</w:t>
            </w:r>
          </w:p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https://www.youtube.com/watch?v=OrHJq74BwRo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Отчёт в WhatsApp</w:t>
            </w:r>
          </w:p>
        </w:tc>
      </w:tr>
      <w:tr w:rsidR="0003563E" w:rsidRPr="00B15A2C" w:rsidTr="00B15A2C">
        <w:tc>
          <w:tcPr>
            <w:tcW w:w="851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17.05.20</w:t>
            </w:r>
          </w:p>
        </w:tc>
        <w:tc>
          <w:tcPr>
            <w:tcW w:w="7398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Конференция в zoom "итоги недели"</w:t>
            </w:r>
          </w:p>
        </w:tc>
        <w:tc>
          <w:tcPr>
            <w:tcW w:w="1610" w:type="dxa"/>
          </w:tcPr>
          <w:p w:rsidR="0003563E" w:rsidRPr="00B15A2C" w:rsidRDefault="0003563E" w:rsidP="00B15A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5A2C">
              <w:rPr>
                <w:rFonts w:ascii="Times New Roman" w:hAnsi="Times New Roman"/>
                <w:sz w:val="24"/>
                <w:szCs w:val="24"/>
              </w:rPr>
              <w:t>Опрос в zoom</w:t>
            </w:r>
          </w:p>
        </w:tc>
      </w:tr>
    </w:tbl>
    <w:p w:rsidR="0003563E" w:rsidRDefault="0003563E" w:rsidP="00E16FC9">
      <w:pPr>
        <w:rPr>
          <w:rFonts w:ascii="Times New Roman" w:hAnsi="Times New Roman"/>
          <w:sz w:val="24"/>
          <w:szCs w:val="24"/>
        </w:rPr>
      </w:pPr>
    </w:p>
    <w:p w:rsidR="0003563E" w:rsidRDefault="0003563E" w:rsidP="00E16FC9">
      <w:pPr>
        <w:rPr>
          <w:rFonts w:ascii="Times New Roman" w:hAnsi="Times New Roman"/>
          <w:sz w:val="24"/>
          <w:szCs w:val="24"/>
        </w:rPr>
      </w:pPr>
    </w:p>
    <w:p w:rsidR="0003563E" w:rsidRDefault="0003563E" w:rsidP="00E16FC9">
      <w:pPr>
        <w:rPr>
          <w:rFonts w:ascii="Times New Roman" w:hAnsi="Times New Roman"/>
          <w:sz w:val="24"/>
          <w:szCs w:val="24"/>
        </w:rPr>
      </w:pPr>
    </w:p>
    <w:p w:rsidR="0003563E" w:rsidRDefault="0003563E" w:rsidP="00E16FC9">
      <w:pPr>
        <w:rPr>
          <w:rFonts w:ascii="Times New Roman" w:hAnsi="Times New Roman"/>
          <w:sz w:val="24"/>
          <w:szCs w:val="24"/>
        </w:rPr>
      </w:pPr>
    </w:p>
    <w:p w:rsidR="0003563E" w:rsidRDefault="0003563E" w:rsidP="00E16FC9">
      <w:pPr>
        <w:rPr>
          <w:rFonts w:ascii="Times New Roman" w:hAnsi="Times New Roman"/>
          <w:sz w:val="24"/>
          <w:szCs w:val="24"/>
        </w:rPr>
      </w:pPr>
    </w:p>
    <w:p w:rsidR="0003563E" w:rsidRPr="006169CE" w:rsidRDefault="0003563E" w:rsidP="00E16FC9">
      <w:pPr>
        <w:ind w:left="-1134" w:firstLine="1134"/>
        <w:rPr>
          <w:rFonts w:ascii="Times New Roman" w:hAnsi="Times New Roman"/>
          <w:sz w:val="24"/>
        </w:rPr>
      </w:pPr>
    </w:p>
    <w:p w:rsidR="0003563E" w:rsidRPr="00E16FC9" w:rsidRDefault="0003563E">
      <w:pPr>
        <w:rPr>
          <w:rFonts w:ascii="Times New Roman" w:hAnsi="Times New Roman"/>
          <w:sz w:val="24"/>
        </w:rPr>
      </w:pPr>
    </w:p>
    <w:sectPr w:rsidR="0003563E" w:rsidRPr="00E16FC9" w:rsidSect="006169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6FC9"/>
    <w:rsid w:val="0003563E"/>
    <w:rsid w:val="006169CE"/>
    <w:rsid w:val="006C5839"/>
    <w:rsid w:val="00713042"/>
    <w:rsid w:val="00727119"/>
    <w:rsid w:val="007B5C79"/>
    <w:rsid w:val="009E0BC2"/>
    <w:rsid w:val="00B15A2C"/>
    <w:rsid w:val="00E16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FC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16FC9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-scope">
    <w:name w:val="style-scope"/>
    <w:basedOn w:val="DefaultParagraphFont"/>
    <w:uiPriority w:val="99"/>
    <w:rsid w:val="00E16FC9"/>
    <w:rPr>
      <w:rFonts w:cs="Times New Roman"/>
    </w:rPr>
  </w:style>
  <w:style w:type="character" w:styleId="Hyperlink">
    <w:name w:val="Hyperlink"/>
    <w:basedOn w:val="DefaultParagraphFont"/>
    <w:uiPriority w:val="99"/>
    <w:rsid w:val="006C5839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wCLRZxjpULo&amp;t=668s" TargetMode="External"/><Relationship Id="rId13" Type="http://schemas.openxmlformats.org/officeDocument/2006/relationships/hyperlink" Target="https://www.youtube.com/watch?v=EnxoEJJeWFM&amp;t=890s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EnxoEJJeWFM&amp;t=946s" TargetMode="External"/><Relationship Id="rId12" Type="http://schemas.openxmlformats.org/officeDocument/2006/relationships/hyperlink" Target="https://www.youtube.com/watch?v=EnxoEJJeWFM&amp;t=763s" TargetMode="External"/><Relationship Id="rId17" Type="http://schemas.openxmlformats.org/officeDocument/2006/relationships/hyperlink" Target="https://www.youtube.com/watch?v=wCLRZxjpULo&amp;t=909s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wCLRZxjpULo&amp;t=729s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EnxoEJJeWFM&amp;t=890s" TargetMode="External"/><Relationship Id="rId11" Type="http://schemas.openxmlformats.org/officeDocument/2006/relationships/hyperlink" Target="https://www.youtube.com/watch?v=EnxoEJJeWFM&amp;t=693s" TargetMode="External"/><Relationship Id="rId5" Type="http://schemas.openxmlformats.org/officeDocument/2006/relationships/hyperlink" Target="https://www.youtube.com/watch?v=EnxoEJJeWFM&amp;t=763s" TargetMode="External"/><Relationship Id="rId15" Type="http://schemas.openxmlformats.org/officeDocument/2006/relationships/hyperlink" Target="https://www.youtube.com/watch?v=wCLRZxjpULo&amp;t=668s" TargetMode="External"/><Relationship Id="rId10" Type="http://schemas.openxmlformats.org/officeDocument/2006/relationships/hyperlink" Target="https://www.youtube.com/watch?v=wCLRZxjpULo&amp;t=909s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www.youtube.com/watch?v=EnxoEJJeWFM&amp;t=693s" TargetMode="External"/><Relationship Id="rId9" Type="http://schemas.openxmlformats.org/officeDocument/2006/relationships/hyperlink" Target="https://www.youtube.com/watch?v=wCLRZxjpULo&amp;t=729s" TargetMode="External"/><Relationship Id="rId14" Type="http://schemas.openxmlformats.org/officeDocument/2006/relationships/hyperlink" Target="https://www.youtube.com/watch?v=EnxoEJJeWFM&amp;t=946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5</Pages>
  <Words>1591</Words>
  <Characters>9069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2020-05-03T12:54:00Z</dcterms:created>
  <dcterms:modified xsi:type="dcterms:W3CDTF">2020-05-11T05:41:00Z</dcterms:modified>
</cp:coreProperties>
</file>